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徐南中核田湾光伏-南区220千伏线路工程10千伏迁改赔偿工程采购电杆项目公开询价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徐南中核田湾光伏-南区220千伏线路工程10千伏迁改赔偿工程采购电杆项目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15米非预应力混凝土电杆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φ190-M-15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7305EE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12米非预应力混凝土电杆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φ190-M-12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70800.00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2734871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2858</Words>
  <Characters>3107</Characters>
  <Lines>0</Lines>
  <Paragraphs>0</Paragraphs>
  <TotalTime>0</TotalTime>
  <ScaleCrop>false</ScaleCrop>
  <LinksUpToDate>false</LinksUpToDate>
  <CharactersWithSpaces>3611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2025-04-27T08:33:50Z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